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CDC" w:rsidRPr="00205E8A" w:rsidRDefault="00205E8A" w:rsidP="00205E8A">
      <w:pPr>
        <w:rPr>
          <w:b/>
          <w:sz w:val="28"/>
          <w:szCs w:val="28"/>
          <w:u w:val="single"/>
        </w:rPr>
      </w:pPr>
      <w:r w:rsidRPr="00205E8A">
        <w:rPr>
          <w:b/>
          <w:sz w:val="28"/>
          <w:szCs w:val="28"/>
          <w:u w:val="single"/>
        </w:rPr>
        <w:t>Parent</w:t>
      </w:r>
      <w:r>
        <w:rPr>
          <w:b/>
          <w:sz w:val="28"/>
          <w:szCs w:val="28"/>
          <w:u w:val="single"/>
        </w:rPr>
        <w:t>s’</w:t>
      </w:r>
      <w:r w:rsidR="00D279AE" w:rsidRPr="00205E8A">
        <w:rPr>
          <w:b/>
          <w:sz w:val="28"/>
          <w:szCs w:val="28"/>
          <w:u w:val="single"/>
        </w:rPr>
        <w:t xml:space="preserve"> Guide to using Purple Mash</w:t>
      </w:r>
    </w:p>
    <w:p w:rsidR="00C579FB" w:rsidRPr="00205E8A" w:rsidRDefault="00C579FB" w:rsidP="00205E8A">
      <w:pPr>
        <w:rPr>
          <w:sz w:val="28"/>
          <w:szCs w:val="28"/>
          <w:u w:val="single"/>
        </w:rPr>
      </w:pPr>
      <w:r w:rsidRPr="00205E8A">
        <w:rPr>
          <w:sz w:val="28"/>
          <w:szCs w:val="28"/>
          <w:u w:val="single"/>
        </w:rPr>
        <w:t>Finding and completing activities set for your child:</w:t>
      </w:r>
    </w:p>
    <w:p w:rsidR="00D279AE" w:rsidRPr="00205E8A" w:rsidRDefault="00D279AE" w:rsidP="00205E8A">
      <w:pPr>
        <w:rPr>
          <w:sz w:val="4"/>
          <w:szCs w:val="28"/>
        </w:rPr>
      </w:pPr>
    </w:p>
    <w:p w:rsidR="00D279AE" w:rsidRPr="00205E8A" w:rsidRDefault="00D279AE" w:rsidP="00205E8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05E8A">
        <w:rPr>
          <w:sz w:val="28"/>
          <w:szCs w:val="28"/>
        </w:rPr>
        <w:t>To login to Purple Mash, you will need to make sure that you are accessing the specific ‘River Primary School’ Purple Mash.</w:t>
      </w:r>
    </w:p>
    <w:p w:rsidR="00D279AE" w:rsidRPr="00205E8A" w:rsidRDefault="00D279AE" w:rsidP="00205E8A">
      <w:pPr>
        <w:ind w:firstLine="360"/>
        <w:rPr>
          <w:sz w:val="28"/>
          <w:szCs w:val="28"/>
        </w:rPr>
      </w:pPr>
      <w:hyperlink r:id="rId5" w:history="1">
        <w:r w:rsidRPr="00205E8A">
          <w:rPr>
            <w:rStyle w:val="Hyperlink"/>
            <w:sz w:val="28"/>
            <w:szCs w:val="28"/>
          </w:rPr>
          <w:t>https://www.purplemash.com/sch/river</w:t>
        </w:r>
      </w:hyperlink>
      <w:r w:rsidRPr="00205E8A">
        <w:rPr>
          <w:sz w:val="28"/>
          <w:szCs w:val="28"/>
        </w:rPr>
        <w:t xml:space="preserve"> </w:t>
      </w:r>
    </w:p>
    <w:p w:rsidR="00D279AE" w:rsidRPr="00205E8A" w:rsidRDefault="00D279AE" w:rsidP="00205E8A">
      <w:pPr>
        <w:ind w:firstLine="360"/>
        <w:rPr>
          <w:sz w:val="28"/>
          <w:szCs w:val="28"/>
        </w:rPr>
      </w:pPr>
      <w:r w:rsidRPr="00205E8A">
        <w:rPr>
          <w:sz w:val="28"/>
          <w:szCs w:val="28"/>
        </w:rPr>
        <w:t>The page to input your child’s username and password will look like this:</w:t>
      </w:r>
    </w:p>
    <w:p w:rsidR="00D279AE" w:rsidRPr="00205E8A" w:rsidRDefault="00D279AE" w:rsidP="00205E8A">
      <w:p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1071" behindDoc="1" locked="0" layoutInCell="1" allowOverlap="1" wp14:anchorId="74217907" wp14:editId="432CEF2A">
            <wp:simplePos x="0" y="0"/>
            <wp:positionH relativeFrom="margin">
              <wp:align>center</wp:align>
            </wp:positionH>
            <wp:positionV relativeFrom="paragraph">
              <wp:posOffset>5827</wp:posOffset>
            </wp:positionV>
            <wp:extent cx="4387215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478" y="21470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1" b="7330"/>
                    <a:stretch/>
                  </pic:blipFill>
                  <pic:spPr bwMode="auto">
                    <a:xfrm>
                      <a:off x="0" y="0"/>
                      <a:ext cx="4387215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9AE" w:rsidRPr="00205E8A" w:rsidRDefault="00D279AE" w:rsidP="00205E8A">
      <w:pPr>
        <w:rPr>
          <w:sz w:val="28"/>
          <w:szCs w:val="28"/>
        </w:rPr>
      </w:pPr>
    </w:p>
    <w:p w:rsidR="00D279AE" w:rsidRPr="00205E8A" w:rsidRDefault="00D279AE" w:rsidP="00205E8A">
      <w:pPr>
        <w:rPr>
          <w:sz w:val="28"/>
          <w:szCs w:val="28"/>
        </w:rPr>
      </w:pPr>
    </w:p>
    <w:p w:rsidR="00D279AE" w:rsidRPr="00205E8A" w:rsidRDefault="00D279AE" w:rsidP="00205E8A">
      <w:pPr>
        <w:rPr>
          <w:sz w:val="28"/>
          <w:szCs w:val="28"/>
        </w:rPr>
      </w:pPr>
    </w:p>
    <w:p w:rsidR="00D279AE" w:rsidRPr="00205E8A" w:rsidRDefault="00D279AE" w:rsidP="00205E8A">
      <w:pPr>
        <w:rPr>
          <w:sz w:val="28"/>
          <w:szCs w:val="28"/>
        </w:rPr>
      </w:pPr>
    </w:p>
    <w:p w:rsidR="00D279AE" w:rsidRPr="00205E8A" w:rsidRDefault="00D279AE" w:rsidP="00205E8A">
      <w:pPr>
        <w:rPr>
          <w:sz w:val="28"/>
          <w:szCs w:val="28"/>
        </w:rPr>
      </w:pPr>
    </w:p>
    <w:p w:rsidR="00D279AE" w:rsidRPr="00205E8A" w:rsidRDefault="00D279AE" w:rsidP="00205E8A">
      <w:pPr>
        <w:rPr>
          <w:sz w:val="28"/>
          <w:szCs w:val="28"/>
        </w:rPr>
      </w:pPr>
    </w:p>
    <w:p w:rsidR="00D279AE" w:rsidRPr="00205E8A" w:rsidRDefault="00D279AE" w:rsidP="00205E8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05E8A">
        <w:rPr>
          <w:sz w:val="28"/>
          <w:szCs w:val="28"/>
        </w:rPr>
        <w:t>Once you have put in your child’s username and password you will see this screen:</w:t>
      </w:r>
    </w:p>
    <w:p w:rsidR="00D279AE" w:rsidRPr="00205E8A" w:rsidRDefault="00D279AE" w:rsidP="00205E8A">
      <w:pPr>
        <w:pStyle w:val="ListParagraph"/>
        <w:ind w:left="360"/>
        <w:rPr>
          <w:sz w:val="28"/>
          <w:szCs w:val="28"/>
          <w:u w:val="single"/>
        </w:rPr>
      </w:pPr>
      <w:r w:rsidRPr="00205E8A">
        <w:rPr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1033503</wp:posOffset>
                </wp:positionH>
                <wp:positionV relativeFrom="paragraph">
                  <wp:posOffset>88713</wp:posOffset>
                </wp:positionV>
                <wp:extent cx="4563745" cy="2153285"/>
                <wp:effectExtent l="0" t="0" r="825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3745" cy="2153285"/>
                          <a:chOff x="0" y="0"/>
                          <a:chExt cx="4563745" cy="21532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9" b="6189"/>
                          <a:stretch/>
                        </pic:blipFill>
                        <pic:spPr bwMode="auto">
                          <a:xfrm>
                            <a:off x="0" y="0"/>
                            <a:ext cx="4563745" cy="215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3580759" y="107577"/>
                            <a:ext cx="521970" cy="1225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EBEC0" id="Group 5" o:spid="_x0000_s1026" style="position:absolute;margin-left:81.4pt;margin-top:7pt;width:359.35pt;height:169.55pt;z-index:251657216" coordsize="45637,2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5637;height:2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">
                  <v:imagedata r:id="rId8" o:title="" croptop="6481f" cropbottom="4056f"/>
                  <v:path arrowok="t"/>
                </v:shape>
                <v:roundrect id="Rounded Rectangle 3" o:spid="_x0000_s1028" style="position:absolute;left:35807;top:1075;width:5220;height:12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" fillcolor="#5b9bd5 [3204]" strokecolor="#1f4d78 [1604]" strokeweight="1pt">
                  <v:stroke joinstyle="miter"/>
                </v:roundrect>
              </v:group>
            </w:pict>
          </mc:Fallback>
        </mc:AlternateContent>
      </w:r>
    </w:p>
    <w:p w:rsidR="00D279AE" w:rsidRPr="00205E8A" w:rsidRDefault="00D279AE" w:rsidP="00205E8A">
      <w:pPr>
        <w:pStyle w:val="ListParagraph"/>
        <w:ind w:left="360"/>
        <w:rPr>
          <w:sz w:val="28"/>
          <w:szCs w:val="28"/>
          <w:u w:val="single"/>
        </w:rPr>
      </w:pPr>
    </w:p>
    <w:p w:rsidR="00D279AE" w:rsidRPr="00205E8A" w:rsidRDefault="00D279AE" w:rsidP="00205E8A">
      <w:pPr>
        <w:rPr>
          <w:b/>
          <w:sz w:val="28"/>
          <w:szCs w:val="28"/>
          <w:u w:val="single"/>
        </w:rPr>
      </w:pPr>
    </w:p>
    <w:p w:rsidR="00D279AE" w:rsidRPr="00205E8A" w:rsidRDefault="00D279AE" w:rsidP="00205E8A">
      <w:pPr>
        <w:rPr>
          <w:b/>
          <w:sz w:val="28"/>
          <w:szCs w:val="28"/>
          <w:u w:val="single"/>
        </w:rPr>
      </w:pPr>
    </w:p>
    <w:p w:rsidR="00D279AE" w:rsidRPr="00205E8A" w:rsidRDefault="00D279AE" w:rsidP="00205E8A">
      <w:pPr>
        <w:rPr>
          <w:b/>
          <w:sz w:val="28"/>
          <w:szCs w:val="28"/>
          <w:u w:val="single"/>
        </w:rPr>
      </w:pPr>
    </w:p>
    <w:p w:rsidR="00D279AE" w:rsidRPr="00205E8A" w:rsidRDefault="00D279AE" w:rsidP="00205E8A">
      <w:pPr>
        <w:rPr>
          <w:b/>
          <w:sz w:val="28"/>
          <w:szCs w:val="28"/>
          <w:u w:val="single"/>
        </w:rPr>
      </w:pPr>
    </w:p>
    <w:p w:rsidR="00D279AE" w:rsidRPr="00205E8A" w:rsidRDefault="00D279AE" w:rsidP="00205E8A">
      <w:pPr>
        <w:rPr>
          <w:b/>
          <w:sz w:val="28"/>
          <w:szCs w:val="28"/>
          <w:u w:val="single"/>
        </w:rPr>
      </w:pPr>
    </w:p>
    <w:p w:rsidR="00D279AE" w:rsidRPr="00205E8A" w:rsidRDefault="009B3CDC" w:rsidP="00205E8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16D6AB" wp14:editId="5B365661">
                <wp:simplePos x="0" y="0"/>
                <wp:positionH relativeFrom="column">
                  <wp:posOffset>2774730</wp:posOffset>
                </wp:positionH>
                <wp:positionV relativeFrom="paragraph">
                  <wp:posOffset>448201</wp:posOffset>
                </wp:positionV>
                <wp:extent cx="1418897" cy="434208"/>
                <wp:effectExtent l="38100" t="19050" r="10160" b="6159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8897" cy="4342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D38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B95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18.5pt;margin-top:35.3pt;width:111.7pt;height:34.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" strokecolor="#fd3833" strokeweight="3pt">
                <v:stroke endarrow="block" joinstyle="miter"/>
              </v:shape>
            </w:pict>
          </mc:Fallback>
        </mc:AlternateContent>
      </w: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9ADF59" wp14:editId="5F77478D">
                <wp:simplePos x="0" y="0"/>
                <wp:positionH relativeFrom="column">
                  <wp:posOffset>409903</wp:posOffset>
                </wp:positionH>
                <wp:positionV relativeFrom="paragraph">
                  <wp:posOffset>527028</wp:posOffset>
                </wp:positionV>
                <wp:extent cx="896423" cy="292888"/>
                <wp:effectExtent l="19050" t="19050" r="37465" b="692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6423" cy="2928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D38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7EFB" id="Straight Arrow Connector 7" o:spid="_x0000_s1026" type="#_x0000_t32" style="position:absolute;margin-left:32.3pt;margin-top:41.5pt;width:70.6pt;height:23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" strokecolor="#fd3833" strokeweight="3pt">
                <v:stroke endarrow="block" joinstyle="miter"/>
              </v:shape>
            </w:pict>
          </mc:Fallback>
        </mc:AlternateContent>
      </w:r>
      <w:r w:rsidR="00D279AE" w:rsidRPr="00205E8A">
        <w:rPr>
          <w:sz w:val="28"/>
          <w:szCs w:val="28"/>
        </w:rPr>
        <w:t>To access any work that your child’s teacher has set, click on</w:t>
      </w:r>
      <w:r w:rsidR="00D279AE" w:rsidRPr="00205E8A">
        <w:rPr>
          <w:b/>
          <w:color w:val="FF0000"/>
          <w:sz w:val="28"/>
          <w:szCs w:val="28"/>
        </w:rPr>
        <w:t xml:space="preserve"> ‘2Dos’ </w:t>
      </w:r>
      <w:r w:rsidR="0040240F" w:rsidRPr="00205E8A">
        <w:rPr>
          <w:sz w:val="28"/>
          <w:szCs w:val="28"/>
        </w:rPr>
        <w:t>in the upper left hand corner.</w:t>
      </w:r>
      <w:r w:rsidR="0040240F" w:rsidRPr="00205E8A">
        <w:rPr>
          <w:b/>
          <w:sz w:val="28"/>
          <w:szCs w:val="28"/>
        </w:rPr>
        <w:t xml:space="preserve"> </w:t>
      </w:r>
      <w:r w:rsidRPr="009B3CDC">
        <w:rPr>
          <w:sz w:val="28"/>
          <w:szCs w:val="28"/>
        </w:rPr>
        <w:t>Any new activities set, will appear as an alert.</w:t>
      </w:r>
      <w:r>
        <w:rPr>
          <w:b/>
          <w:sz w:val="28"/>
          <w:szCs w:val="28"/>
        </w:rPr>
        <w:t xml:space="preserve"> </w:t>
      </w:r>
    </w:p>
    <w:p w:rsidR="0040240F" w:rsidRPr="00205E8A" w:rsidRDefault="0040240F" w:rsidP="00205E8A">
      <w:p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00CD7A" wp14:editId="7FD7B8AD">
                <wp:simplePos x="0" y="0"/>
                <wp:positionH relativeFrom="margin">
                  <wp:posOffset>824230</wp:posOffset>
                </wp:positionH>
                <wp:positionV relativeFrom="paragraph">
                  <wp:posOffset>128379</wp:posOffset>
                </wp:positionV>
                <wp:extent cx="4997450" cy="234442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2344420"/>
                          <a:chOff x="0" y="0"/>
                          <a:chExt cx="4997450" cy="234442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5" b="7754"/>
                          <a:stretch/>
                        </pic:blipFill>
                        <pic:spPr bwMode="auto">
                          <a:xfrm>
                            <a:off x="0" y="0"/>
                            <a:ext cx="4997450" cy="234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ounded Rectangle 11"/>
                        <wps:cNvSpPr/>
                        <wps:spPr>
                          <a:xfrm>
                            <a:off x="3866148" y="128337"/>
                            <a:ext cx="657726" cy="16042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AF7FB" id="Group 12" o:spid="_x0000_s1026" style="position:absolute;margin-left:64.9pt;margin-top:10.1pt;width:393.5pt;height:184.6pt;z-index:251663360;mso-position-horizontal-relative:margin" coordsize="49974,23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">
                <v:shape id="Picture 6" o:spid="_x0000_s1027" type="#_x0000_t75" style="position:absolute;width:49974;height:2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">
                  <v:imagedata r:id="rId10" o:title="" croptop="5757f" cropbottom="5082f"/>
                  <v:path arrowok="t"/>
                </v:shape>
                <v:roundrect id="Rounded Rectangle 11" o:spid="_x0000_s1028" style="position:absolute;left:38661;top:1283;width:6577;height:1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" fillcolor="#5b9bd5 [3204]" strokecolor="#1f4d78 [1604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-376989</wp:posOffset>
                </wp:positionH>
                <wp:positionV relativeFrom="paragraph">
                  <wp:posOffset>617621</wp:posOffset>
                </wp:positionV>
                <wp:extent cx="3882390" cy="1604010"/>
                <wp:effectExtent l="0" t="0" r="381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2390" cy="1604010"/>
                          <a:chOff x="0" y="0"/>
                          <a:chExt cx="3882390" cy="16040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" t="10304" r="725" b="17981"/>
                          <a:stretch/>
                        </pic:blipFill>
                        <pic:spPr bwMode="auto">
                          <a:xfrm>
                            <a:off x="0" y="0"/>
                            <a:ext cx="3882390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ounded Rectangle 13"/>
                        <wps:cNvSpPr/>
                        <wps:spPr>
                          <a:xfrm>
                            <a:off x="2967789" y="64168"/>
                            <a:ext cx="577516" cy="16042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0B53E" id="Group 15" o:spid="_x0000_s1026" style="position:absolute;margin-left:-29.7pt;margin-top:48.65pt;width:305.7pt;height:126.3pt;z-index:251665408" coordsize="38823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">
                <v:shape id="Picture 8" o:spid="_x0000_s1027" type="#_x0000_t75" style="position:absolute;width:38823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">
                  <v:imagedata r:id="rId12" o:title="" croptop="6753f" cropbottom="11784f" cropleft="1108f" cropright="475f"/>
                  <v:path arrowok="t"/>
                </v:shape>
                <v:roundrect id="Rounded Rectangle 13" o:spid="_x0000_s1028" style="position:absolute;left:29677;top:641;width:5776;height:1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" fillcolor="#5b9bd5 [3204]" strokecolor="#1f4d78 [1604]" strokeweight="1pt">
                  <v:stroke joinstyle="miter"/>
                </v:roundrect>
              </v:group>
            </w:pict>
          </mc:Fallback>
        </mc:AlternateContent>
      </w:r>
      <w:r w:rsidRPr="00205E8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3AF3A9F5" wp14:editId="30CBF877">
            <wp:simplePos x="0" y="0"/>
            <wp:positionH relativeFrom="page">
              <wp:posOffset>3991610</wp:posOffset>
            </wp:positionH>
            <wp:positionV relativeFrom="paragraph">
              <wp:posOffset>584835</wp:posOffset>
            </wp:positionV>
            <wp:extent cx="3481070" cy="1671320"/>
            <wp:effectExtent l="0" t="0" r="5080" b="5080"/>
            <wp:wrapTight wrapText="bothSides">
              <wp:wrapPolygon edited="0">
                <wp:start x="0" y="0"/>
                <wp:lineTo x="0" y="21419"/>
                <wp:lineTo x="21513" y="21419"/>
                <wp:lineTo x="2151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t="9875" r="-1" b="5527"/>
                    <a:stretch/>
                  </pic:blipFill>
                  <pic:spPr bwMode="auto">
                    <a:xfrm>
                      <a:off x="0" y="0"/>
                      <a:ext cx="3481070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E8A">
        <w:rPr>
          <w:sz w:val="28"/>
          <w:szCs w:val="28"/>
        </w:rPr>
        <w:t xml:space="preserve">Any work that has been set will be coloured in blue; any work that has been completed will be coloured in green. Like this: </w:t>
      </w:r>
    </w:p>
    <w:p w:rsidR="0040240F" w:rsidRPr="00205E8A" w:rsidRDefault="0040240F" w:rsidP="00205E8A">
      <w:p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8BA78" wp14:editId="597644E4">
                <wp:simplePos x="0" y="0"/>
                <wp:positionH relativeFrom="column">
                  <wp:posOffset>6078053</wp:posOffset>
                </wp:positionH>
                <wp:positionV relativeFrom="paragraph">
                  <wp:posOffset>53340</wp:posOffset>
                </wp:positionV>
                <wp:extent cx="577215" cy="160020"/>
                <wp:effectExtent l="0" t="0" r="13335" b="1143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16002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3B80A" id="Rounded Rectangle 16" o:spid="_x0000_s1026" style="position:absolute;margin-left:478.6pt;margin-top:4.2pt;width:45.45pt;height:1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" fillcolor="#5b9bd5" strokecolor="#41719c" strokeweight="1pt">
                <v:stroke joinstyle="miter"/>
              </v:roundrect>
            </w:pict>
          </mc:Fallback>
        </mc:AlternateContent>
      </w: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rPr>
          <w:sz w:val="28"/>
          <w:szCs w:val="28"/>
        </w:rPr>
      </w:pPr>
      <w:r w:rsidRPr="00205E8A">
        <w:rPr>
          <w:sz w:val="28"/>
          <w:szCs w:val="28"/>
        </w:rPr>
        <w:t xml:space="preserve">It will also tell you how long the work has been set for and how long your child has to complete the work. </w:t>
      </w:r>
    </w:p>
    <w:p w:rsidR="0040240F" w:rsidRPr="00205E8A" w:rsidRDefault="0040240F" w:rsidP="00205E8A">
      <w:pPr>
        <w:rPr>
          <w:sz w:val="28"/>
          <w:szCs w:val="28"/>
        </w:rPr>
      </w:pPr>
    </w:p>
    <w:p w:rsidR="0040240F" w:rsidRPr="00205E8A" w:rsidRDefault="0040240F" w:rsidP="00205E8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05E8A">
        <w:rPr>
          <w:sz w:val="28"/>
          <w:szCs w:val="28"/>
        </w:rPr>
        <w:t xml:space="preserve">Simply click the start button and your child can complete the activity. </w:t>
      </w:r>
    </w:p>
    <w:p w:rsidR="0040240F" w:rsidRPr="00205E8A" w:rsidRDefault="0040240F" w:rsidP="00205E8A">
      <w:pPr>
        <w:pStyle w:val="ListParagraph"/>
        <w:ind w:left="360"/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7C015C" wp14:editId="0C4CE31E">
                <wp:simplePos x="0" y="0"/>
                <wp:positionH relativeFrom="margin">
                  <wp:posOffset>1114925</wp:posOffset>
                </wp:positionH>
                <wp:positionV relativeFrom="paragraph">
                  <wp:posOffset>28876</wp:posOffset>
                </wp:positionV>
                <wp:extent cx="2790825" cy="1299410"/>
                <wp:effectExtent l="38100" t="19050" r="9525" b="533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825" cy="129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D38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45A1" id="Straight Arrow Connector 18" o:spid="_x0000_s1026" type="#_x0000_t32" style="position:absolute;margin-left:87.8pt;margin-top:2.25pt;width:219.75pt;height:102.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" strokecolor="#fd3833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40240F" w:rsidRPr="00205E8A" w:rsidRDefault="0040240F" w:rsidP="00205E8A">
      <w:pPr>
        <w:pStyle w:val="ListParagraph"/>
        <w:ind w:left="360"/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FD6948" wp14:editId="23BCCE3E">
                <wp:simplePos x="0" y="0"/>
                <wp:positionH relativeFrom="column">
                  <wp:posOffset>5430253</wp:posOffset>
                </wp:positionH>
                <wp:positionV relativeFrom="paragraph">
                  <wp:posOffset>119948</wp:posOffset>
                </wp:positionV>
                <wp:extent cx="753979" cy="208548"/>
                <wp:effectExtent l="0" t="0" r="27305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79" cy="208548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8E691" id="Rounded Rectangle 17" o:spid="_x0000_s1026" style="position:absolute;margin-left:427.6pt;margin-top:9.45pt;width:59.35pt;height:1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" fillcolor="#5b9bd5" strokecolor="#41719c" strokeweight="1pt">
                <v:stroke joinstyle="miter"/>
              </v:roundrect>
            </w:pict>
          </mc:Fallback>
        </mc:AlternateContent>
      </w:r>
      <w:r w:rsidRPr="00205E8A">
        <w:rPr>
          <w:noProof/>
          <w:sz w:val="28"/>
          <w:szCs w:val="28"/>
          <w:lang w:eastAsia="en-GB"/>
        </w:rPr>
        <w:drawing>
          <wp:inline distT="0" distB="0" distL="0" distR="0" wp14:anchorId="583720F8" wp14:editId="5BCFBAC5">
            <wp:extent cx="6528756" cy="1331395"/>
            <wp:effectExtent l="0" t="0" r="571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305" r="1757" b="54059"/>
                    <a:stretch/>
                  </pic:blipFill>
                  <pic:spPr bwMode="auto">
                    <a:xfrm>
                      <a:off x="0" y="0"/>
                      <a:ext cx="6529136" cy="133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40F" w:rsidRPr="00205E8A" w:rsidRDefault="0040240F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  <w:u w:val="single"/>
        </w:rPr>
      </w:pPr>
      <w:r w:rsidRPr="00205E8A">
        <w:rPr>
          <w:sz w:val="28"/>
          <w:szCs w:val="28"/>
          <w:u w:val="single"/>
        </w:rPr>
        <w:t>Finding Activities for your child</w:t>
      </w: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0714B3" wp14:editId="09B20553">
                <wp:simplePos x="0" y="0"/>
                <wp:positionH relativeFrom="margin">
                  <wp:posOffset>2029326</wp:posOffset>
                </wp:positionH>
                <wp:positionV relativeFrom="paragraph">
                  <wp:posOffset>379597</wp:posOffset>
                </wp:positionV>
                <wp:extent cx="1700463" cy="593558"/>
                <wp:effectExtent l="19050" t="19050" r="52705" b="546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0463" cy="5935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D38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FE9C" id="Straight Arrow Connector 20" o:spid="_x0000_s1026" type="#_x0000_t32" style="position:absolute;margin-left:159.8pt;margin-top:29.9pt;width:133.9pt;height:46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" strokecolor="#fd3833" strokeweight="2.25pt">
                <v:stroke endarrow="block" joinstyle="miter"/>
                <w10:wrap anchorx="margin"/>
              </v:shape>
            </w:pict>
          </mc:Fallback>
        </mc:AlternateContent>
      </w:r>
      <w:r w:rsidRPr="00205E8A">
        <w:rPr>
          <w:sz w:val="28"/>
          <w:szCs w:val="28"/>
        </w:rPr>
        <w:t xml:space="preserve">To find activities for your child that haven’t been set by the class teacher, you can search by using the search bar. </w:t>
      </w:r>
    </w:p>
    <w:p w:rsidR="00C579FB" w:rsidRPr="00205E8A" w:rsidRDefault="00C579FB" w:rsidP="00205E8A">
      <w:pPr>
        <w:pStyle w:val="ListParagraph"/>
        <w:ind w:left="360"/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198CFCC0" wp14:editId="50C9120A">
            <wp:simplePos x="0" y="0"/>
            <wp:positionH relativeFrom="margin">
              <wp:align>center</wp:align>
            </wp:positionH>
            <wp:positionV relativeFrom="paragraph">
              <wp:posOffset>136157</wp:posOffset>
            </wp:positionV>
            <wp:extent cx="5454315" cy="2665609"/>
            <wp:effectExtent l="0" t="0" r="0" b="1905"/>
            <wp:wrapTight wrapText="bothSides">
              <wp:wrapPolygon edited="0">
                <wp:start x="0" y="0"/>
                <wp:lineTo x="0" y="21461"/>
                <wp:lineTo x="21502" y="21461"/>
                <wp:lineTo x="2150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10306" r="2481" b="5971"/>
                    <a:stretch/>
                  </pic:blipFill>
                  <pic:spPr bwMode="auto">
                    <a:xfrm>
                      <a:off x="0" y="0"/>
                      <a:ext cx="5454315" cy="266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FB" w:rsidRPr="00205E8A" w:rsidRDefault="00C579FB" w:rsidP="00205E8A">
      <w:pPr>
        <w:pStyle w:val="ListParagraph"/>
        <w:ind w:left="360"/>
        <w:rPr>
          <w:sz w:val="28"/>
          <w:szCs w:val="28"/>
        </w:rPr>
      </w:pPr>
    </w:p>
    <w:p w:rsidR="00C579FB" w:rsidRPr="00205E8A" w:rsidRDefault="00C579FB" w:rsidP="00205E8A">
      <w:pPr>
        <w:pStyle w:val="ListParagraph"/>
        <w:ind w:left="360"/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205E8A" w:rsidRPr="00205E8A" w:rsidRDefault="00C579FB" w:rsidP="00205E8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05E8A">
        <w:rPr>
          <w:sz w:val="28"/>
          <w:szCs w:val="28"/>
        </w:rPr>
        <w:lastRenderedPageBreak/>
        <w:t>For example, if your child needs to practise number bonds, you can search ‘Number bonds’ in the search bar and you will be directed to these activities:</w:t>
      </w:r>
    </w:p>
    <w:p w:rsidR="00C579FB" w:rsidRPr="00205E8A" w:rsidRDefault="00C579FB" w:rsidP="00205E8A">
      <w:p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718050" cy="2787015"/>
            <wp:effectExtent l="0" t="0" r="6350" b="0"/>
            <wp:wrapTight wrapText="bothSides">
              <wp:wrapPolygon edited="0">
                <wp:start x="0" y="0"/>
                <wp:lineTo x="0" y="21408"/>
                <wp:lineTo x="21542" y="21408"/>
                <wp:lineTo x="2154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t="10304" r="23838" b="10685"/>
                    <a:stretch/>
                  </pic:blipFill>
                  <pic:spPr bwMode="auto">
                    <a:xfrm>
                      <a:off x="0" y="0"/>
                      <a:ext cx="4718050" cy="27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FB" w:rsidRPr="00205E8A" w:rsidRDefault="00C579FB" w:rsidP="00205E8A">
      <w:pPr>
        <w:ind w:firstLine="720"/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205E8A" w:rsidP="00205E8A">
      <w:p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BB78F1" wp14:editId="471B8C51">
                <wp:simplePos x="0" y="0"/>
                <wp:positionH relativeFrom="margin">
                  <wp:posOffset>542924</wp:posOffset>
                </wp:positionH>
                <wp:positionV relativeFrom="paragraph">
                  <wp:posOffset>236854</wp:posOffset>
                </wp:positionV>
                <wp:extent cx="371475" cy="1019175"/>
                <wp:effectExtent l="19050" t="38100" r="47625" b="95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019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D383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3193" id="Straight Arrow Connector 23" o:spid="_x0000_s1026" type="#_x0000_t32" style="position:absolute;margin-left:42.75pt;margin-top:18.65pt;width:29.25pt;height:80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" strokecolor="#fd3833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sz w:val="28"/>
          <w:szCs w:val="28"/>
        </w:rPr>
      </w:pPr>
    </w:p>
    <w:p w:rsidR="00C579FB" w:rsidRPr="00205E8A" w:rsidRDefault="00C579FB" w:rsidP="00205E8A">
      <w:pPr>
        <w:rPr>
          <w:rFonts w:cstheme="minorHAnsi"/>
          <w:sz w:val="28"/>
          <w:szCs w:val="28"/>
        </w:rPr>
      </w:pPr>
    </w:p>
    <w:p w:rsidR="00205E8A" w:rsidRPr="00205E8A" w:rsidRDefault="00205E8A" w:rsidP="00205E8A">
      <w:pPr>
        <w:rPr>
          <w:rFonts w:cstheme="minorHAnsi"/>
          <w:sz w:val="28"/>
          <w:szCs w:val="28"/>
        </w:rPr>
      </w:pPr>
      <w:r w:rsidRPr="00205E8A">
        <w:rPr>
          <w:rFonts w:cstheme="minorHAnsi"/>
          <w:sz w:val="28"/>
          <w:szCs w:val="28"/>
          <w:highlight w:val="yellow"/>
        </w:rPr>
        <w:t>Tools and games</w:t>
      </w:r>
      <w:r w:rsidRPr="00205E8A">
        <w:rPr>
          <w:rFonts w:cstheme="minorHAnsi"/>
          <w:sz w:val="28"/>
          <w:szCs w:val="28"/>
        </w:rPr>
        <w:t xml:space="preserve"> are activities that they can complete themselves that will allow them to practise each skill. </w:t>
      </w:r>
    </w:p>
    <w:p w:rsidR="00205E8A" w:rsidRPr="00205E8A" w:rsidRDefault="00205E8A" w:rsidP="00205E8A">
      <w:pPr>
        <w:rPr>
          <w:rFonts w:cstheme="minorHAnsi"/>
          <w:sz w:val="28"/>
          <w:szCs w:val="28"/>
          <w:vertAlign w:val="subscript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DF6AA3" wp14:editId="7E0A9DAB">
                <wp:simplePos x="0" y="0"/>
                <wp:positionH relativeFrom="margin">
                  <wp:posOffset>533399</wp:posOffset>
                </wp:positionH>
                <wp:positionV relativeFrom="paragraph">
                  <wp:posOffset>285750</wp:posOffset>
                </wp:positionV>
                <wp:extent cx="238125" cy="200025"/>
                <wp:effectExtent l="19050" t="19050" r="6667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D383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9C7F" id="Straight Arrow Connector 24" o:spid="_x0000_s1026" type="#_x0000_t32" style="position:absolute;margin-left:42pt;margin-top:22.5pt;width:18.7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" strokecolor="#fd3833" strokeweight="2.25pt">
                <v:stroke endarrow="block" joinstyle="miter"/>
                <w10:wrap anchorx="margin"/>
              </v:shape>
            </w:pict>
          </mc:Fallback>
        </mc:AlternateContent>
      </w:r>
      <w:r w:rsidRPr="00205E8A">
        <w:rPr>
          <w:rFonts w:cstheme="minorHAnsi"/>
          <w:sz w:val="28"/>
          <w:szCs w:val="28"/>
          <w:highlight w:val="yellow"/>
        </w:rPr>
        <w:t>Support</w:t>
      </w:r>
      <w:r w:rsidRPr="00205E8A">
        <w:rPr>
          <w:rFonts w:cstheme="minorHAnsi"/>
          <w:sz w:val="28"/>
          <w:szCs w:val="28"/>
        </w:rPr>
        <w:t xml:space="preserve"> gives different activities that you can use to support your child’s learning. </w:t>
      </w:r>
    </w:p>
    <w:p w:rsidR="00205E8A" w:rsidRPr="00205E8A" w:rsidRDefault="00205E8A" w:rsidP="00205E8A">
      <w:p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0FDDE3CE" wp14:editId="4E791F6A">
            <wp:simplePos x="0" y="0"/>
            <wp:positionH relativeFrom="margin">
              <wp:posOffset>576580</wp:posOffset>
            </wp:positionH>
            <wp:positionV relativeFrom="paragraph">
              <wp:posOffset>36830</wp:posOffset>
            </wp:positionV>
            <wp:extent cx="56070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02" y="21431"/>
                <wp:lineTo x="2150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" t="30054" r="17591" b="6392"/>
                    <a:stretch/>
                  </pic:blipFill>
                  <pic:spPr bwMode="auto">
                    <a:xfrm>
                      <a:off x="0" y="0"/>
                      <a:ext cx="56070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E8A" w:rsidRPr="00205E8A" w:rsidRDefault="00205E8A" w:rsidP="00205E8A">
      <w:pPr>
        <w:rPr>
          <w:sz w:val="28"/>
          <w:szCs w:val="28"/>
        </w:rPr>
      </w:pPr>
    </w:p>
    <w:p w:rsidR="00205E8A" w:rsidRPr="00205E8A" w:rsidRDefault="00205E8A" w:rsidP="00205E8A">
      <w:pPr>
        <w:rPr>
          <w:sz w:val="28"/>
          <w:szCs w:val="28"/>
        </w:rPr>
      </w:pPr>
    </w:p>
    <w:p w:rsidR="00205E8A" w:rsidRPr="00205E8A" w:rsidRDefault="00205E8A" w:rsidP="00205E8A">
      <w:pPr>
        <w:rPr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D16F10" wp14:editId="5B9EA070">
                <wp:simplePos x="0" y="0"/>
                <wp:positionH relativeFrom="margin">
                  <wp:posOffset>104774</wp:posOffset>
                </wp:positionH>
                <wp:positionV relativeFrom="paragraph">
                  <wp:posOffset>66040</wp:posOffset>
                </wp:positionV>
                <wp:extent cx="485775" cy="1885950"/>
                <wp:effectExtent l="19050" t="38100" r="4762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885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D383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ADE8" id="Straight Arrow Connector 25" o:spid="_x0000_s1026" type="#_x0000_t32" style="position:absolute;margin-left:8.25pt;margin-top:5.2pt;width:38.25pt;height:148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" strokecolor="#fd3833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205E8A" w:rsidRPr="00205E8A" w:rsidRDefault="00205E8A" w:rsidP="00205E8A">
      <w:pPr>
        <w:rPr>
          <w:sz w:val="28"/>
          <w:szCs w:val="28"/>
        </w:rPr>
      </w:pPr>
    </w:p>
    <w:p w:rsidR="00205E8A" w:rsidRPr="00205E8A" w:rsidRDefault="00205E8A" w:rsidP="00205E8A">
      <w:pPr>
        <w:rPr>
          <w:sz w:val="28"/>
          <w:szCs w:val="28"/>
        </w:rPr>
      </w:pPr>
    </w:p>
    <w:p w:rsidR="00205E8A" w:rsidRPr="00205E8A" w:rsidRDefault="00205E8A" w:rsidP="00205E8A">
      <w:pPr>
        <w:rPr>
          <w:sz w:val="28"/>
          <w:szCs w:val="28"/>
        </w:rPr>
      </w:pPr>
    </w:p>
    <w:p w:rsidR="00205E8A" w:rsidRPr="00205E8A" w:rsidRDefault="00205E8A" w:rsidP="00205E8A">
      <w:pPr>
        <w:rPr>
          <w:sz w:val="28"/>
          <w:szCs w:val="28"/>
        </w:rPr>
      </w:pPr>
    </w:p>
    <w:p w:rsidR="00205E8A" w:rsidRPr="00205E8A" w:rsidRDefault="00205E8A" w:rsidP="00205E8A">
      <w:pPr>
        <w:rPr>
          <w:sz w:val="28"/>
          <w:szCs w:val="28"/>
        </w:rPr>
      </w:pPr>
    </w:p>
    <w:p w:rsidR="00205E8A" w:rsidRDefault="00205E8A" w:rsidP="00205E8A">
      <w:pPr>
        <w:rPr>
          <w:rFonts w:cstheme="minorHAnsi"/>
          <w:sz w:val="28"/>
          <w:szCs w:val="28"/>
        </w:rPr>
      </w:pPr>
      <w:r w:rsidRPr="00205E8A">
        <w:rPr>
          <w:rFonts w:cstheme="minorHAnsi"/>
          <w:sz w:val="28"/>
          <w:szCs w:val="28"/>
          <w:highlight w:val="yellow"/>
        </w:rPr>
        <w:t>Other</w:t>
      </w:r>
      <w:r w:rsidRPr="00205E8A">
        <w:rPr>
          <w:rFonts w:cstheme="minorHAnsi"/>
          <w:sz w:val="28"/>
          <w:szCs w:val="28"/>
        </w:rPr>
        <w:t xml:space="preserve"> gives different activities that are similar or use similar skills to support your child’s learning. </w:t>
      </w:r>
    </w:p>
    <w:p w:rsidR="00205E8A" w:rsidRDefault="00205E8A" w:rsidP="00205E8A">
      <w:pPr>
        <w:rPr>
          <w:rFonts w:cstheme="minorHAnsi"/>
          <w:sz w:val="28"/>
          <w:szCs w:val="28"/>
        </w:rPr>
      </w:pPr>
    </w:p>
    <w:p w:rsidR="00205E8A" w:rsidRDefault="00205E8A" w:rsidP="00205E8A">
      <w:pPr>
        <w:rPr>
          <w:rFonts w:cstheme="minorHAnsi"/>
          <w:sz w:val="28"/>
          <w:szCs w:val="28"/>
        </w:rPr>
      </w:pPr>
    </w:p>
    <w:p w:rsidR="00205E8A" w:rsidRDefault="00205E8A" w:rsidP="00205E8A">
      <w:pPr>
        <w:rPr>
          <w:rFonts w:cstheme="minorHAnsi"/>
          <w:sz w:val="28"/>
          <w:szCs w:val="28"/>
        </w:rPr>
      </w:pPr>
    </w:p>
    <w:p w:rsidR="00205E8A" w:rsidRDefault="00205E8A" w:rsidP="00205E8A">
      <w:pPr>
        <w:rPr>
          <w:rFonts w:cstheme="minorHAnsi"/>
          <w:sz w:val="28"/>
          <w:szCs w:val="28"/>
        </w:rPr>
      </w:pPr>
    </w:p>
    <w:p w:rsidR="00205E8A" w:rsidRDefault="00205E8A" w:rsidP="00205E8A">
      <w:pPr>
        <w:rPr>
          <w:rFonts w:cstheme="minorHAnsi"/>
          <w:sz w:val="28"/>
          <w:szCs w:val="28"/>
        </w:rPr>
      </w:pPr>
    </w:p>
    <w:p w:rsidR="00205E8A" w:rsidRPr="00205E8A" w:rsidRDefault="00205E8A" w:rsidP="00205E8A">
      <w:pPr>
        <w:rPr>
          <w:rFonts w:cstheme="minorHAnsi"/>
          <w:sz w:val="28"/>
          <w:szCs w:val="28"/>
        </w:rPr>
      </w:pPr>
      <w:r w:rsidRPr="00205E8A">
        <w:rPr>
          <w:rFonts w:cstheme="minorHAnsi"/>
          <w:b/>
          <w:sz w:val="28"/>
          <w:szCs w:val="28"/>
          <w:u w:val="single"/>
        </w:rPr>
        <w:lastRenderedPageBreak/>
        <w:t xml:space="preserve">Additional Ideas </w:t>
      </w:r>
    </w:p>
    <w:p w:rsidR="00205E8A" w:rsidRDefault="00205E8A" w:rsidP="00205E8A">
      <w:pPr>
        <w:rPr>
          <w:rFonts w:cstheme="minorHAnsi"/>
          <w:sz w:val="28"/>
          <w:szCs w:val="28"/>
        </w:rPr>
      </w:pPr>
      <w:r w:rsidRPr="00205E8A">
        <w:rPr>
          <w:rFonts w:cstheme="minorHAnsi"/>
          <w:sz w:val="28"/>
          <w:szCs w:val="28"/>
        </w:rPr>
        <w:t xml:space="preserve">If you are unsure which activities would be best to support your child, within each area of learning there are </w:t>
      </w:r>
      <w:r>
        <w:rPr>
          <w:rFonts w:cstheme="minorHAnsi"/>
          <w:sz w:val="28"/>
          <w:szCs w:val="28"/>
        </w:rPr>
        <w:t xml:space="preserve">different learning activities for each year group. </w:t>
      </w:r>
      <w:r w:rsidR="001D2EF4">
        <w:rPr>
          <w:rFonts w:cstheme="minorHAnsi"/>
          <w:sz w:val="28"/>
          <w:szCs w:val="28"/>
        </w:rPr>
        <w:t>For example:</w:t>
      </w:r>
    </w:p>
    <w:p w:rsidR="00205E8A" w:rsidRDefault="001D2EF4" w:rsidP="00205E8A">
      <w:pPr>
        <w:rPr>
          <w:rFonts w:cstheme="min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31531</wp:posOffset>
                </wp:positionH>
                <wp:positionV relativeFrom="paragraph">
                  <wp:posOffset>292034</wp:posOffset>
                </wp:positionV>
                <wp:extent cx="3294993" cy="1749973"/>
                <wp:effectExtent l="0" t="0" r="20320" b="2222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993" cy="17499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CDC" w:rsidRPr="001D2EF4" w:rsidRDefault="009B3CDC" w:rsidP="001D2EF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1D2EF4">
                              <w:rPr>
                                <w:sz w:val="28"/>
                              </w:rPr>
                              <w:t xml:space="preserve">From the homepage, click on an area of learning. For this example, I have chosen ‘English.’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8" o:spid="_x0000_s1026" style="position:absolute;margin-left:2.5pt;margin-top:23pt;width:259.45pt;height:137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" fillcolor="white [3201]" strokecolor="#70ad47 [3209]" strokeweight="1pt">
                <v:stroke joinstyle="miter"/>
                <v:textbox>
                  <w:txbxContent>
                    <w:p w:rsidR="009B3CDC" w:rsidRPr="001D2EF4" w:rsidRDefault="009B3CDC" w:rsidP="001D2EF4">
                      <w:pPr>
                        <w:jc w:val="center"/>
                        <w:rPr>
                          <w:sz w:val="28"/>
                        </w:rPr>
                      </w:pPr>
                      <w:r w:rsidRPr="001D2EF4">
                        <w:rPr>
                          <w:sz w:val="28"/>
                        </w:rPr>
                        <w:t xml:space="preserve">From the homepage, click on an area of learning. For this example, I have chosen ‘English.’ </w:t>
                      </w:r>
                    </w:p>
                  </w:txbxContent>
                </v:textbox>
              </v:roundrect>
            </w:pict>
          </mc:Fallback>
        </mc:AlternateContent>
      </w:r>
      <w:r w:rsidR="00205E8A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453FEC94" wp14:editId="4063BE36">
            <wp:simplePos x="0" y="0"/>
            <wp:positionH relativeFrom="margin">
              <wp:align>right</wp:align>
            </wp:positionH>
            <wp:positionV relativeFrom="paragraph">
              <wp:posOffset>260087</wp:posOffset>
            </wp:positionV>
            <wp:extent cx="3058510" cy="1927938"/>
            <wp:effectExtent l="0" t="0" r="8890" b="0"/>
            <wp:wrapTight wrapText="bothSides">
              <wp:wrapPolygon edited="0">
                <wp:start x="0" y="0"/>
                <wp:lineTo x="0" y="21344"/>
                <wp:lineTo x="21528" y="21344"/>
                <wp:lineTo x="2152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10129" r="26936" b="9281"/>
                    <a:stretch/>
                  </pic:blipFill>
                  <pic:spPr bwMode="auto">
                    <a:xfrm>
                      <a:off x="0" y="0"/>
                      <a:ext cx="3058510" cy="192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EF4" w:rsidRDefault="001D2EF4" w:rsidP="00205E8A">
      <w:pPr>
        <w:rPr>
          <w:rFonts w:cstheme="minorHAnsi"/>
          <w:sz w:val="28"/>
          <w:szCs w:val="28"/>
          <w:vertAlign w:val="subscript"/>
        </w:rPr>
      </w:pPr>
    </w:p>
    <w:p w:rsidR="001D2EF4" w:rsidRPr="001D2EF4" w:rsidRDefault="001D2EF4" w:rsidP="001D2EF4">
      <w:pPr>
        <w:rPr>
          <w:rFonts w:cstheme="minorHAnsi"/>
          <w:sz w:val="28"/>
          <w:szCs w:val="28"/>
        </w:rPr>
      </w:pPr>
    </w:p>
    <w:p w:rsidR="001D2EF4" w:rsidRPr="001D2EF4" w:rsidRDefault="001D2EF4" w:rsidP="001D2EF4">
      <w:pPr>
        <w:rPr>
          <w:rFonts w:cstheme="minorHAnsi"/>
          <w:sz w:val="28"/>
          <w:szCs w:val="28"/>
        </w:rPr>
      </w:pPr>
    </w:p>
    <w:p w:rsidR="001D2EF4" w:rsidRPr="001D2EF4" w:rsidRDefault="001D2EF4" w:rsidP="001D2EF4">
      <w:pPr>
        <w:rPr>
          <w:rFonts w:cstheme="minorHAnsi"/>
          <w:sz w:val="28"/>
          <w:szCs w:val="28"/>
        </w:rPr>
      </w:pPr>
    </w:p>
    <w:p w:rsidR="001D2EF4" w:rsidRPr="001D2EF4" w:rsidRDefault="008C2F4B" w:rsidP="001D2EF4">
      <w:pPr>
        <w:rPr>
          <w:rFonts w:cstheme="minorHAnsi"/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AF4FA" wp14:editId="0D74BB91">
                <wp:simplePos x="0" y="0"/>
                <wp:positionH relativeFrom="margin">
                  <wp:posOffset>2362835</wp:posOffset>
                </wp:positionH>
                <wp:positionV relativeFrom="paragraph">
                  <wp:posOffset>219819</wp:posOffset>
                </wp:positionV>
                <wp:extent cx="1276985" cy="929640"/>
                <wp:effectExtent l="19050" t="38100" r="37465" b="2286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985" cy="9296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D383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727B5" id="Straight Arrow Connector 32" o:spid="_x0000_s1026" type="#_x0000_t32" style="position:absolute;margin-left:186.05pt;margin-top:17.3pt;width:100.55pt;height:73.2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" strokecolor="#fd3833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1D2EF4" w:rsidRPr="001D2EF4" w:rsidRDefault="001D2EF4" w:rsidP="001D2EF4">
      <w:pPr>
        <w:rPr>
          <w:rFonts w:cstheme="min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9E4B81" wp14:editId="6AC34C6F">
                <wp:simplePos x="0" y="0"/>
                <wp:positionH relativeFrom="margin">
                  <wp:align>left</wp:align>
                </wp:positionH>
                <wp:positionV relativeFrom="paragraph">
                  <wp:posOffset>153276</wp:posOffset>
                </wp:positionV>
                <wp:extent cx="2600960" cy="2096814"/>
                <wp:effectExtent l="0" t="0" r="27940" b="1778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20968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CDC" w:rsidRDefault="009B3CDC" w:rsidP="001D2EF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You then have options within each subject. So within English, I could choose:</w:t>
                            </w:r>
                          </w:p>
                          <w:p w:rsidR="009B3CDC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Spelling</w:t>
                            </w:r>
                          </w:p>
                          <w:p w:rsidR="009B3CDC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Grammar</w:t>
                            </w:r>
                          </w:p>
                          <w:p w:rsidR="009B3CDC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Phonics</w:t>
                            </w:r>
                            <w:r w:rsidRPr="001D2EF4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9B3CDC" w:rsidRPr="001D2EF4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Writing frames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E4B81" id="Rounded Rectangle 29" o:spid="_x0000_s1027" style="position:absolute;margin-left:0;margin-top:12.05pt;width:204.8pt;height:165.1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" fillcolor="white [3201]" strokecolor="#70ad47 [3209]" strokeweight="1pt">
                <v:stroke joinstyle="miter"/>
                <v:textbox>
                  <w:txbxContent>
                    <w:p w:rsidR="009B3CDC" w:rsidRDefault="009B3CDC" w:rsidP="001D2EF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You then have options within each subject. So within English, I could choose:</w:t>
                      </w:r>
                    </w:p>
                    <w:p w:rsidR="009B3CDC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Spelling</w:t>
                      </w:r>
                    </w:p>
                    <w:p w:rsidR="009B3CDC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Grammar</w:t>
                      </w:r>
                    </w:p>
                    <w:p w:rsidR="009B3CDC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Phonics</w:t>
                      </w:r>
                      <w:r w:rsidRPr="001D2EF4">
                        <w:rPr>
                          <w:sz w:val="28"/>
                        </w:rPr>
                        <w:t xml:space="preserve"> </w:t>
                      </w:r>
                    </w:p>
                    <w:p w:rsidR="009B3CDC" w:rsidRPr="001D2EF4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Writing frames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D2EF4" w:rsidRPr="001D2EF4" w:rsidRDefault="001D2EF4" w:rsidP="001D2EF4">
      <w:pPr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61581D7B" wp14:editId="0C6FEBC0">
            <wp:simplePos x="0" y="0"/>
            <wp:positionH relativeFrom="margin">
              <wp:posOffset>2718326</wp:posOffset>
            </wp:positionH>
            <wp:positionV relativeFrom="paragraph">
              <wp:posOffset>21590</wp:posOffset>
            </wp:positionV>
            <wp:extent cx="3939540" cy="1795780"/>
            <wp:effectExtent l="0" t="0" r="3810" b="0"/>
            <wp:wrapTight wrapText="bothSides">
              <wp:wrapPolygon edited="0">
                <wp:start x="0" y="0"/>
                <wp:lineTo x="0" y="21310"/>
                <wp:lineTo x="21516" y="21310"/>
                <wp:lineTo x="2151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" t="10549" r="2496" b="10964"/>
                    <a:stretch/>
                  </pic:blipFill>
                  <pic:spPr bwMode="auto">
                    <a:xfrm>
                      <a:off x="0" y="0"/>
                      <a:ext cx="3939540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EF4" w:rsidRDefault="001D2EF4" w:rsidP="001D2EF4">
      <w:pPr>
        <w:rPr>
          <w:rFonts w:cstheme="minorHAnsi"/>
          <w:sz w:val="28"/>
          <w:szCs w:val="28"/>
        </w:rPr>
      </w:pPr>
    </w:p>
    <w:p w:rsidR="00466122" w:rsidRDefault="008C2F4B" w:rsidP="001D2EF4">
      <w:pPr>
        <w:tabs>
          <w:tab w:val="left" w:pos="9658"/>
        </w:tabs>
        <w:rPr>
          <w:rFonts w:cstheme="min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A0CC48" wp14:editId="1FC9BAC1">
                <wp:simplePos x="0" y="0"/>
                <wp:positionH relativeFrom="margin">
                  <wp:align>left</wp:align>
                </wp:positionH>
                <wp:positionV relativeFrom="paragraph">
                  <wp:posOffset>1321808</wp:posOffset>
                </wp:positionV>
                <wp:extent cx="2600960" cy="2758966"/>
                <wp:effectExtent l="0" t="0" r="27940" b="2286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27589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CDC" w:rsidRPr="001D2EF4" w:rsidRDefault="009B3CDC" w:rsidP="008C2F4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You then have options within each subject. I have chosen Grammar. For each year group:</w:t>
                            </w:r>
                          </w:p>
                          <w:p w:rsidR="009B3CDC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Year 1 – Hatching Out</w:t>
                            </w:r>
                          </w:p>
                          <w:p w:rsidR="009B3CDC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Year 2 – Chicklets</w:t>
                            </w:r>
                          </w:p>
                          <w:p w:rsidR="009B3CDC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Year 3 – Early Birds</w:t>
                            </w:r>
                          </w:p>
                          <w:p w:rsidR="009B3CDC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Year 4 – First Flight</w:t>
                            </w:r>
                          </w:p>
                          <w:p w:rsidR="009B3CDC" w:rsidRDefault="009B3CDC" w:rsidP="008C2F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Year 5 – Flying high</w:t>
                            </w:r>
                          </w:p>
                          <w:p w:rsidR="009B3CDC" w:rsidRPr="008C2F4B" w:rsidRDefault="009B3CDC" w:rsidP="008C2F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Year 6 - Soaring Eagles</w:t>
                            </w:r>
                          </w:p>
                          <w:p w:rsidR="009B3CDC" w:rsidRPr="001D2EF4" w:rsidRDefault="009B3CDC" w:rsidP="001D2E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0CC48" id="Rounded Rectangle 31" o:spid="_x0000_s1028" style="position:absolute;margin-left:0;margin-top:104.1pt;width:204.8pt;height:217.2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" fillcolor="white [3201]" strokecolor="#70ad47 [3209]" strokeweight="1pt">
                <v:stroke joinstyle="miter"/>
                <v:textbox>
                  <w:txbxContent>
                    <w:p w:rsidR="009B3CDC" w:rsidRPr="001D2EF4" w:rsidRDefault="009B3CDC" w:rsidP="008C2F4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You then have options within each subject. I have chosen Grammar. For each year group:</w:t>
                      </w:r>
                    </w:p>
                    <w:p w:rsidR="009B3CDC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Year 1 – Hatching Out</w:t>
                      </w:r>
                    </w:p>
                    <w:p w:rsidR="009B3CDC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Year 2 – Chicklets</w:t>
                      </w:r>
                    </w:p>
                    <w:p w:rsidR="009B3CDC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Year 3 – Early Birds</w:t>
                      </w:r>
                    </w:p>
                    <w:p w:rsidR="009B3CDC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Year 4 – First Flight</w:t>
                      </w:r>
                    </w:p>
                    <w:p w:rsidR="009B3CDC" w:rsidRDefault="009B3CDC" w:rsidP="008C2F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Year 5 – Flying high</w:t>
                      </w:r>
                    </w:p>
                    <w:p w:rsidR="009B3CDC" w:rsidRPr="008C2F4B" w:rsidRDefault="009B3CDC" w:rsidP="008C2F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Year 6 - Soaring Eagles</w:t>
                      </w:r>
                    </w:p>
                    <w:p w:rsidR="009B3CDC" w:rsidRPr="001D2EF4" w:rsidRDefault="009B3CDC" w:rsidP="001D2E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0E345D" wp14:editId="50FB9ABE">
                <wp:simplePos x="0" y="0"/>
                <wp:positionH relativeFrom="margin">
                  <wp:posOffset>1986455</wp:posOffset>
                </wp:positionH>
                <wp:positionV relativeFrom="paragraph">
                  <wp:posOffset>2550992</wp:posOffset>
                </wp:positionV>
                <wp:extent cx="898635" cy="47822"/>
                <wp:effectExtent l="19050" t="57150" r="0" b="1047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635" cy="4782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D383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28A5F" id="Straight Arrow Connector 33" o:spid="_x0000_s1026" type="#_x0000_t32" style="position:absolute;margin-left:156.4pt;margin-top:200.85pt;width:70.75pt;height:3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" strokecolor="#fd3833" strokeweight="2.25pt">
                <v:stroke endarrow="block" joinstyle="miter"/>
                <w10:wrap anchorx="margin"/>
              </v:shape>
            </w:pict>
          </mc:Fallback>
        </mc:AlternateContent>
      </w:r>
      <w:r w:rsidR="001D2EF4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5F6C4563" wp14:editId="57AEC30D">
            <wp:simplePos x="0" y="0"/>
            <wp:positionH relativeFrom="margin">
              <wp:align>right</wp:align>
            </wp:positionH>
            <wp:positionV relativeFrom="paragraph">
              <wp:posOffset>1558290</wp:posOffset>
            </wp:positionV>
            <wp:extent cx="373634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475" y="21312"/>
                <wp:lineTo x="2147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21944" r="12289" b="11785"/>
                    <a:stretch/>
                  </pic:blipFill>
                  <pic:spPr bwMode="auto">
                    <a:xfrm>
                      <a:off x="0" y="0"/>
                      <a:ext cx="373634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F4">
        <w:rPr>
          <w:rFonts w:cstheme="minorHAnsi"/>
          <w:sz w:val="28"/>
          <w:szCs w:val="28"/>
        </w:rPr>
        <w:tab/>
      </w:r>
    </w:p>
    <w:p w:rsidR="00466122" w:rsidRPr="00466122" w:rsidRDefault="00466122" w:rsidP="00466122">
      <w:pPr>
        <w:rPr>
          <w:rFonts w:cstheme="minorHAnsi"/>
          <w:sz w:val="28"/>
          <w:szCs w:val="28"/>
        </w:rPr>
      </w:pPr>
    </w:p>
    <w:p w:rsidR="00466122" w:rsidRPr="00466122" w:rsidRDefault="00466122" w:rsidP="00466122">
      <w:pPr>
        <w:rPr>
          <w:rFonts w:cstheme="minorHAnsi"/>
          <w:sz w:val="28"/>
          <w:szCs w:val="28"/>
        </w:rPr>
      </w:pPr>
    </w:p>
    <w:p w:rsidR="00466122" w:rsidRPr="00466122" w:rsidRDefault="00466122" w:rsidP="00466122">
      <w:pPr>
        <w:rPr>
          <w:rFonts w:cstheme="minorHAnsi"/>
          <w:sz w:val="28"/>
          <w:szCs w:val="28"/>
        </w:rPr>
      </w:pPr>
    </w:p>
    <w:p w:rsidR="00466122" w:rsidRPr="00466122" w:rsidRDefault="00466122" w:rsidP="00466122">
      <w:pPr>
        <w:rPr>
          <w:rFonts w:cstheme="minorHAnsi"/>
          <w:sz w:val="28"/>
          <w:szCs w:val="28"/>
        </w:rPr>
      </w:pPr>
    </w:p>
    <w:p w:rsidR="00466122" w:rsidRPr="00466122" w:rsidRDefault="00466122" w:rsidP="00466122">
      <w:pPr>
        <w:rPr>
          <w:rFonts w:cstheme="minorHAnsi"/>
          <w:sz w:val="28"/>
          <w:szCs w:val="28"/>
        </w:rPr>
      </w:pPr>
    </w:p>
    <w:p w:rsidR="00466122" w:rsidRDefault="00466122" w:rsidP="00466122">
      <w:pPr>
        <w:rPr>
          <w:rFonts w:cstheme="min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C152A7" wp14:editId="548C94C7">
                <wp:simplePos x="0" y="0"/>
                <wp:positionH relativeFrom="margin">
                  <wp:posOffset>-175</wp:posOffset>
                </wp:positionH>
                <wp:positionV relativeFrom="paragraph">
                  <wp:posOffset>873344</wp:posOffset>
                </wp:positionV>
                <wp:extent cx="2600960" cy="1623849"/>
                <wp:effectExtent l="0" t="0" r="27940" b="1460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16238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CDC" w:rsidRPr="00466122" w:rsidRDefault="009B3CDC" w:rsidP="00466122">
                            <w:pPr>
                              <w:rPr>
                                <w:sz w:val="28"/>
                              </w:rPr>
                            </w:pPr>
                            <w:r w:rsidRPr="00466122">
                              <w:rPr>
                                <w:sz w:val="28"/>
                              </w:rPr>
                              <w:t xml:space="preserve">You will then have a range of activities that are suitable for children in your child’s Year group.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152A7" id="Rounded Rectangle 35" o:spid="_x0000_s1029" style="position:absolute;margin-left:0;margin-top:68.75pt;width:204.8pt;height:127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9B3CDC" w:rsidRPr="00466122" w:rsidRDefault="009B3CDC" w:rsidP="00466122">
                      <w:pPr>
                        <w:rPr>
                          <w:sz w:val="28"/>
                        </w:rPr>
                      </w:pPr>
                      <w:r w:rsidRPr="00466122">
                        <w:rPr>
                          <w:sz w:val="28"/>
                        </w:rPr>
                        <w:t xml:space="preserve">You will then have a range of activities that are suitable for children in your child’s Year group.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29542077" wp14:editId="1B6E4841">
            <wp:simplePos x="0" y="0"/>
            <wp:positionH relativeFrom="margin">
              <wp:align>right</wp:align>
            </wp:positionH>
            <wp:positionV relativeFrom="paragraph">
              <wp:posOffset>510124</wp:posOffset>
            </wp:positionV>
            <wp:extent cx="315214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409" y="21416"/>
                <wp:lineTo x="21409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21099" r="50658" b="24892"/>
                    <a:stretch/>
                  </pic:blipFill>
                  <pic:spPr bwMode="auto">
                    <a:xfrm>
                      <a:off x="0" y="0"/>
                      <a:ext cx="3152140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E8A" w:rsidRDefault="00205E8A" w:rsidP="00466122">
      <w:pPr>
        <w:tabs>
          <w:tab w:val="left" w:pos="7473"/>
        </w:tabs>
        <w:rPr>
          <w:rFonts w:cstheme="minorHAnsi"/>
          <w:sz w:val="28"/>
          <w:szCs w:val="28"/>
        </w:rPr>
      </w:pPr>
    </w:p>
    <w:p w:rsid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</w:p>
    <w:p w:rsid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</w:p>
    <w:p w:rsid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</w:p>
    <w:p w:rsid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</w:p>
    <w:p w:rsid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</w:p>
    <w:p w:rsidR="009B3CDC" w:rsidRP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  <w:r w:rsidRPr="009B3CDC">
        <w:rPr>
          <w:rFonts w:cstheme="minorHAnsi"/>
          <w:b/>
          <w:sz w:val="28"/>
          <w:szCs w:val="28"/>
          <w:u w:val="single"/>
        </w:rPr>
        <w:lastRenderedPageBreak/>
        <w:t>Mini Mash</w:t>
      </w:r>
      <w:r>
        <w:rPr>
          <w:rFonts w:cstheme="minorHAnsi"/>
          <w:b/>
          <w:sz w:val="28"/>
          <w:szCs w:val="28"/>
          <w:u w:val="single"/>
        </w:rPr>
        <w:t xml:space="preserve"> - Reception</w:t>
      </w:r>
    </w:p>
    <w:p w:rsid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  <w:r w:rsidRPr="00205E8A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75B933" wp14:editId="024E9E3E">
                <wp:simplePos x="0" y="0"/>
                <wp:positionH relativeFrom="column">
                  <wp:posOffset>3783724</wp:posOffset>
                </wp:positionH>
                <wp:positionV relativeFrom="paragraph">
                  <wp:posOffset>342003</wp:posOffset>
                </wp:positionV>
                <wp:extent cx="60413" cy="1301728"/>
                <wp:effectExtent l="57150" t="19050" r="92075" b="514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3" cy="13017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D38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8AE2" id="Straight Arrow Connector 38" o:spid="_x0000_s1026" type="#_x0000_t32" style="position:absolute;margin-left:297.95pt;margin-top:26.95pt;width:4.75pt;height:10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" strokecolor="#fd3833" strokeweight="3pt">
                <v:stroke endarrow="block" joinstyle="miter"/>
              </v:shape>
            </w:pict>
          </mc:Fallback>
        </mc:AlternateContent>
      </w:r>
      <w:r w:rsidRPr="009B3CDC">
        <w:rPr>
          <w:rFonts w:cstheme="minorHAnsi"/>
          <w:sz w:val="28"/>
          <w:szCs w:val="28"/>
        </w:rPr>
        <w:t xml:space="preserve">For younger children, Mini Mash </w:t>
      </w:r>
      <w:r>
        <w:rPr>
          <w:rFonts w:cstheme="minorHAnsi"/>
          <w:sz w:val="28"/>
          <w:szCs w:val="28"/>
        </w:rPr>
        <w:t xml:space="preserve">has lots of activities which may support their learning. First click on Mini Mash and then ‘Enter Mini Mash’. </w:t>
      </w:r>
    </w:p>
    <w:p w:rsid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6093D750" wp14:editId="22B81412">
            <wp:simplePos x="0" y="0"/>
            <wp:positionH relativeFrom="margin">
              <wp:align>center</wp:align>
            </wp:positionH>
            <wp:positionV relativeFrom="paragraph">
              <wp:posOffset>210426</wp:posOffset>
            </wp:positionV>
            <wp:extent cx="5076190" cy="3089831"/>
            <wp:effectExtent l="0" t="0" r="0" b="0"/>
            <wp:wrapTight wrapText="bothSides">
              <wp:wrapPolygon edited="0">
                <wp:start x="0" y="0"/>
                <wp:lineTo x="0" y="21445"/>
                <wp:lineTo x="21481" y="21445"/>
                <wp:lineTo x="2148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8" r="23615" b="7171"/>
                    <a:stretch/>
                  </pic:blipFill>
                  <pic:spPr bwMode="auto">
                    <a:xfrm>
                      <a:off x="0" y="0"/>
                      <a:ext cx="5076190" cy="308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DC" w:rsidRDefault="009B3CDC" w:rsidP="00466122">
      <w:pPr>
        <w:tabs>
          <w:tab w:val="left" w:pos="7473"/>
        </w:tabs>
        <w:rPr>
          <w:rFonts w:cstheme="minorHAnsi"/>
          <w:sz w:val="28"/>
          <w:szCs w:val="28"/>
        </w:rPr>
      </w:pPr>
    </w:p>
    <w:p w:rsidR="009B3CDC" w:rsidRPr="009B3CDC" w:rsidRDefault="009B3CDC" w:rsidP="009B3CDC">
      <w:pPr>
        <w:rPr>
          <w:rFonts w:cstheme="minorHAnsi"/>
          <w:sz w:val="28"/>
          <w:szCs w:val="28"/>
        </w:rPr>
      </w:pPr>
    </w:p>
    <w:p w:rsidR="009B3CDC" w:rsidRPr="009B3CDC" w:rsidRDefault="009B3CDC" w:rsidP="009B3CDC">
      <w:pPr>
        <w:rPr>
          <w:rFonts w:cstheme="minorHAnsi"/>
          <w:sz w:val="28"/>
          <w:szCs w:val="28"/>
        </w:rPr>
      </w:pPr>
    </w:p>
    <w:p w:rsidR="009B3CDC" w:rsidRPr="009B3CDC" w:rsidRDefault="009B3CDC" w:rsidP="009B3CDC">
      <w:pPr>
        <w:rPr>
          <w:rFonts w:cstheme="minorHAnsi"/>
          <w:sz w:val="28"/>
          <w:szCs w:val="28"/>
        </w:rPr>
      </w:pPr>
    </w:p>
    <w:p w:rsidR="009B3CDC" w:rsidRPr="009B3CDC" w:rsidRDefault="009B3CDC" w:rsidP="009B3CDC">
      <w:pPr>
        <w:rPr>
          <w:rFonts w:cstheme="minorHAnsi"/>
          <w:sz w:val="28"/>
          <w:szCs w:val="28"/>
        </w:rPr>
      </w:pPr>
    </w:p>
    <w:p w:rsidR="009B3CDC" w:rsidRPr="009B3CDC" w:rsidRDefault="009B3CDC" w:rsidP="009B3CDC">
      <w:pPr>
        <w:rPr>
          <w:rFonts w:cstheme="minorHAnsi"/>
          <w:sz w:val="28"/>
          <w:szCs w:val="28"/>
        </w:rPr>
      </w:pPr>
    </w:p>
    <w:p w:rsidR="009B3CDC" w:rsidRPr="009B3CDC" w:rsidRDefault="009B3CDC" w:rsidP="009B3CDC">
      <w:pPr>
        <w:rPr>
          <w:rFonts w:cstheme="minorHAnsi"/>
          <w:sz w:val="28"/>
          <w:szCs w:val="28"/>
        </w:rPr>
      </w:pPr>
    </w:p>
    <w:p w:rsidR="009B3CDC" w:rsidRPr="009B3CDC" w:rsidRDefault="009B3CDC" w:rsidP="009B3CDC">
      <w:pPr>
        <w:rPr>
          <w:rFonts w:cstheme="minorHAnsi"/>
          <w:sz w:val="28"/>
          <w:szCs w:val="28"/>
        </w:rPr>
      </w:pPr>
    </w:p>
    <w:p w:rsidR="009B3CDC" w:rsidRDefault="009B3CDC" w:rsidP="009B3CDC">
      <w:pPr>
        <w:rPr>
          <w:rFonts w:cstheme="minorHAnsi"/>
          <w:sz w:val="28"/>
          <w:szCs w:val="28"/>
        </w:rPr>
      </w:pPr>
    </w:p>
    <w:p w:rsidR="009B3CDC" w:rsidRDefault="009B3CDC" w:rsidP="009B3CDC">
      <w:pPr>
        <w:rPr>
          <w:rFonts w:cstheme="minorHAnsi"/>
          <w:sz w:val="28"/>
          <w:szCs w:val="28"/>
        </w:rPr>
      </w:pPr>
    </w:p>
    <w:p w:rsidR="009B3CDC" w:rsidRDefault="009B3CDC" w:rsidP="009B3CD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 will see this screen</w:t>
      </w:r>
      <w:r w:rsidR="009D0CD6">
        <w:rPr>
          <w:rFonts w:cstheme="minorHAnsi"/>
          <w:sz w:val="28"/>
          <w:szCs w:val="28"/>
        </w:rPr>
        <w:t>. When you click on a different section, you will be able to access activities for the following</w:t>
      </w:r>
      <w:r>
        <w:rPr>
          <w:rFonts w:cstheme="minorHAnsi"/>
          <w:sz w:val="28"/>
          <w:szCs w:val="28"/>
        </w:rPr>
        <w:t>:</w:t>
      </w:r>
    </w:p>
    <w:p w:rsidR="009B3CDC" w:rsidRPr="009B3CDC" w:rsidRDefault="009D0CD6" w:rsidP="009B3CDC">
      <w:pPr>
        <w:rPr>
          <w:rFonts w:cstheme="minorHAnsi"/>
          <w:sz w:val="28"/>
          <w:szCs w:val="28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5D5C33" wp14:editId="32A6EF9D">
                <wp:simplePos x="0" y="0"/>
                <wp:positionH relativeFrom="column">
                  <wp:posOffset>5060315</wp:posOffset>
                </wp:positionH>
                <wp:positionV relativeFrom="paragraph">
                  <wp:posOffset>16029</wp:posOffset>
                </wp:positionV>
                <wp:extent cx="1749973" cy="835573"/>
                <wp:effectExtent l="0" t="0" r="22225" b="2222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3" cy="8355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CDC" w:rsidRDefault="009B3CDC" w:rsidP="009B3CDC">
                            <w:pPr>
                              <w:jc w:val="center"/>
                            </w:pPr>
                            <w:r w:rsidRPr="009D0CD6">
                              <w:rPr>
                                <w:b/>
                              </w:rPr>
                              <w:t>Reading and writing</w:t>
                            </w:r>
                            <w:r w:rsidR="009D0CD6" w:rsidRPr="009D0CD6">
                              <w:rPr>
                                <w:b/>
                              </w:rPr>
                              <w:t xml:space="preserve"> – </w:t>
                            </w:r>
                            <w:r w:rsidR="009D0CD6">
                              <w:t xml:space="preserve">alphabet games, phonics games.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5D5C33" id="Rounded Rectangle 40" o:spid="_x0000_s1030" style="position:absolute;margin-left:398.45pt;margin-top:1.25pt;width:137.8pt;height:65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9B3CDC" w:rsidRDefault="009B3CDC" w:rsidP="009B3CDC">
                      <w:pPr>
                        <w:jc w:val="center"/>
                      </w:pPr>
                      <w:r w:rsidRPr="009D0CD6">
                        <w:rPr>
                          <w:b/>
                        </w:rPr>
                        <w:t>Reading and writing</w:t>
                      </w:r>
                      <w:r w:rsidR="009D0CD6" w:rsidRPr="009D0CD6">
                        <w:rPr>
                          <w:b/>
                        </w:rPr>
                        <w:t xml:space="preserve"> – </w:t>
                      </w:r>
                      <w:r w:rsidR="009D0CD6">
                        <w:t xml:space="preserve">alphabet games, phonics games.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F55792" wp14:editId="3B2D41F3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1749425" cy="835025"/>
                <wp:effectExtent l="0" t="0" r="22225" b="2222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835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CD6" w:rsidRDefault="009D0CD6" w:rsidP="009D0CD6">
                            <w:pPr>
                              <w:jc w:val="center"/>
                            </w:pPr>
                            <w:r w:rsidRPr="009D0CD6">
                              <w:rPr>
                                <w:b/>
                              </w:rPr>
                              <w:t>Art</w:t>
                            </w:r>
                            <w:r>
                              <w:t xml:space="preserve"> – Complete different pictures using ICT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55792" id="Rounded Rectangle 46" o:spid="_x0000_s1031" style="position:absolute;margin-left:0;margin-top:-.35pt;width:137.75pt;height:65.75pt;z-index:251713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" fillcolor="white [3201]" strokecolor="#70ad47 [3209]" strokeweight="1pt">
                <v:stroke joinstyle="miter"/>
                <v:textbox>
                  <w:txbxContent>
                    <w:p w:rsidR="009D0CD6" w:rsidRDefault="009D0CD6" w:rsidP="009D0CD6">
                      <w:pPr>
                        <w:jc w:val="center"/>
                      </w:pPr>
                      <w:r w:rsidRPr="009D0CD6">
                        <w:rPr>
                          <w:b/>
                        </w:rPr>
                        <w:t>Art</w:t>
                      </w:r>
                      <w:r>
                        <w:t xml:space="preserve"> – Complete different pictures using ICT skills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308A68" wp14:editId="1C3ABAC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49973" cy="835573"/>
                <wp:effectExtent l="0" t="0" r="22225" b="2222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3" cy="8355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CD6" w:rsidRDefault="009D0CD6" w:rsidP="009D0CD6">
                            <w:pPr>
                              <w:jc w:val="center"/>
                            </w:pPr>
                            <w:r w:rsidRPr="009D0CD6">
                              <w:rPr>
                                <w:b/>
                              </w:rPr>
                              <w:t>Simple City</w:t>
                            </w:r>
                            <w:r>
                              <w:t xml:space="preserve"> – videos and games about the world around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308A68" id="Rounded Rectangle 44" o:spid="_x0000_s1032" style="position:absolute;margin-left:0;margin-top:-.05pt;width:137.8pt;height:65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" fillcolor="white [3201]" strokecolor="#70ad47 [3209]" strokeweight="1pt">
                <v:stroke joinstyle="miter"/>
                <v:textbox>
                  <w:txbxContent>
                    <w:p w:rsidR="009D0CD6" w:rsidRDefault="009D0CD6" w:rsidP="009D0CD6">
                      <w:pPr>
                        <w:jc w:val="center"/>
                      </w:pPr>
                      <w:r w:rsidRPr="009D0CD6">
                        <w:rPr>
                          <w:b/>
                        </w:rPr>
                        <w:t>Simple City</w:t>
                      </w:r>
                      <w:r>
                        <w:t xml:space="preserve"> – videos and games about the world around 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308A68" wp14:editId="1C3ABAC2">
                <wp:simplePos x="0" y="0"/>
                <wp:positionH relativeFrom="column">
                  <wp:posOffset>1135117</wp:posOffset>
                </wp:positionH>
                <wp:positionV relativeFrom="paragraph">
                  <wp:posOffset>3341655</wp:posOffset>
                </wp:positionV>
                <wp:extent cx="1749973" cy="835573"/>
                <wp:effectExtent l="0" t="0" r="22225" b="2222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3" cy="8355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CD6" w:rsidRDefault="009D0CD6" w:rsidP="009D0CD6">
                            <w:pPr>
                              <w:jc w:val="center"/>
                            </w:pPr>
                            <w:r w:rsidRPr="009D0CD6">
                              <w:rPr>
                                <w:b/>
                              </w:rPr>
                              <w:t xml:space="preserve">Games </w:t>
                            </w:r>
                            <w:r>
                              <w:t xml:space="preserve">– </w:t>
                            </w:r>
                          </w:p>
                          <w:p w:rsidR="009D0CD6" w:rsidRDefault="009D0CD6" w:rsidP="009D0CD6">
                            <w:pPr>
                              <w:jc w:val="center"/>
                            </w:pPr>
                            <w:r>
                              <w:t>jigsaws and pairs.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308A68" id="Rounded Rectangle 43" o:spid="_x0000_s1033" style="position:absolute;margin-left:89.4pt;margin-top:263.1pt;width:137.8pt;height:65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9D0CD6" w:rsidRDefault="009D0CD6" w:rsidP="009D0CD6">
                      <w:pPr>
                        <w:jc w:val="center"/>
                      </w:pPr>
                      <w:r w:rsidRPr="009D0CD6">
                        <w:rPr>
                          <w:b/>
                        </w:rPr>
                        <w:t xml:space="preserve">Games </w:t>
                      </w:r>
                      <w:r>
                        <w:t xml:space="preserve">– </w:t>
                      </w:r>
                    </w:p>
                    <w:p w:rsidR="009D0CD6" w:rsidRDefault="009D0CD6" w:rsidP="009D0CD6">
                      <w:pPr>
                        <w:jc w:val="center"/>
                      </w:pPr>
                      <w:r>
                        <w:t>jigsaws and pairs.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308A68" wp14:editId="1C3ABAC2">
                <wp:simplePos x="0" y="0"/>
                <wp:positionH relativeFrom="column">
                  <wp:posOffset>3720662</wp:posOffset>
                </wp:positionH>
                <wp:positionV relativeFrom="paragraph">
                  <wp:posOffset>3325889</wp:posOffset>
                </wp:positionV>
                <wp:extent cx="1749973" cy="835573"/>
                <wp:effectExtent l="0" t="0" r="22225" b="2222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3" cy="8355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CD6" w:rsidRDefault="009D0CD6" w:rsidP="009D0CD6">
                            <w:pPr>
                              <w:jc w:val="center"/>
                            </w:pPr>
                            <w:r w:rsidRPr="009D0CD6">
                              <w:rPr>
                                <w:b/>
                              </w:rPr>
                              <w:t>Numbers and counting –</w:t>
                            </w:r>
                            <w:r>
                              <w:t xml:space="preserve"> numbers, counting games, measuring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308A68" id="Rounded Rectangle 42" o:spid="_x0000_s1034" style="position:absolute;margin-left:292.95pt;margin-top:261.9pt;width:137.8pt;height:65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9D0CD6" w:rsidRDefault="009D0CD6" w:rsidP="009D0CD6">
                      <w:pPr>
                        <w:jc w:val="center"/>
                      </w:pPr>
                      <w:r w:rsidRPr="009D0CD6">
                        <w:rPr>
                          <w:b/>
                        </w:rPr>
                        <w:t>Numbers and counting –</w:t>
                      </w:r>
                      <w:r>
                        <w:t xml:space="preserve"> numbers, counting games, measuring</w:t>
                      </w:r>
                    </w:p>
                  </w:txbxContent>
                </v:textbox>
              </v:roundrect>
            </w:pict>
          </mc:Fallback>
        </mc:AlternateContent>
      </w:r>
      <w:r w:rsidR="009B3CDC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960055</wp:posOffset>
            </wp:positionV>
            <wp:extent cx="3247390" cy="2106930"/>
            <wp:effectExtent l="0" t="0" r="0" b="7620"/>
            <wp:wrapTight wrapText="bothSides">
              <wp:wrapPolygon edited="0">
                <wp:start x="0" y="0"/>
                <wp:lineTo x="0" y="21483"/>
                <wp:lineTo x="21414" y="21483"/>
                <wp:lineTo x="21414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1" t="11816" r="12929" b="6313"/>
                    <a:stretch/>
                  </pic:blipFill>
                  <pic:spPr bwMode="auto">
                    <a:xfrm>
                      <a:off x="0" y="0"/>
                      <a:ext cx="3247390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3CDC" w:rsidRPr="009B3CDC" w:rsidSect="00D279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C3E3F"/>
    <w:multiLevelType w:val="hybridMultilevel"/>
    <w:tmpl w:val="14CAD80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E80372"/>
    <w:multiLevelType w:val="hybridMultilevel"/>
    <w:tmpl w:val="2F96E51C"/>
    <w:lvl w:ilvl="0" w:tplc="7798947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1619F0"/>
    <w:multiLevelType w:val="hybridMultilevel"/>
    <w:tmpl w:val="71C4EF7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9AE"/>
    <w:rsid w:val="001D2EF4"/>
    <w:rsid w:val="00205E8A"/>
    <w:rsid w:val="003A0994"/>
    <w:rsid w:val="0040240F"/>
    <w:rsid w:val="00466122"/>
    <w:rsid w:val="008C2F4B"/>
    <w:rsid w:val="009B3CDC"/>
    <w:rsid w:val="009D0CD6"/>
    <w:rsid w:val="00C579FB"/>
    <w:rsid w:val="00D279AE"/>
    <w:rsid w:val="00E5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27575"/>
  <w15:chartTrackingRefBased/>
  <w15:docId w15:val="{4762E958-C556-4F7B-9876-3C9CA9EB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79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9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www.purplemash.com/sch/rive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3D9D6803</Template>
  <TotalTime>72</TotalTime>
  <Pages>5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Curriculum Network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DCalvo</dc:creator>
  <cp:keywords/>
  <dc:description/>
  <cp:lastModifiedBy>DCalvo</cp:lastModifiedBy>
  <cp:revision>3</cp:revision>
  <dcterms:created xsi:type="dcterms:W3CDTF">2020-04-24T14:11:00Z</dcterms:created>
  <dcterms:modified xsi:type="dcterms:W3CDTF">2020-04-24T15:23:00Z</dcterms:modified>
</cp:coreProperties>
</file>